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A1F3F0" w14:textId="77777777" w:rsidR="006D6530" w:rsidRDefault="006D6530" w:rsidP="000D64F8">
      <w:pPr>
        <w:spacing w:after="340" w:line="276" w:lineRule="auto"/>
        <w:rPr>
          <w:rFonts w:ascii="Tahoma" w:hAnsi="Tahoma" w:cs="Tahoma"/>
          <w:sz w:val="44"/>
          <w:szCs w:val="44"/>
          <w:lang w:val="sv-SE"/>
        </w:rPr>
      </w:pPr>
    </w:p>
    <w:p w14:paraId="60224EDE" w14:textId="480B06B7" w:rsidR="006D6530" w:rsidRDefault="006D6530" w:rsidP="000D64F8">
      <w:pPr>
        <w:spacing w:after="340" w:line="276" w:lineRule="auto"/>
        <w:rPr>
          <w:rFonts w:ascii="Tahoma" w:hAnsi="Tahoma" w:cs="Tahoma"/>
          <w:sz w:val="44"/>
          <w:szCs w:val="44"/>
          <w:lang w:val="sv-SE"/>
        </w:rPr>
      </w:pPr>
      <w:r>
        <w:rPr>
          <w:rFonts w:ascii="Tahoma" w:hAnsi="Tahoma" w:cs="Tahoma"/>
          <w:sz w:val="44"/>
          <w:szCs w:val="44"/>
          <w:lang w:val="sv-SE"/>
        </w:rPr>
        <w:t xml:space="preserve">Projektägare: </w:t>
      </w:r>
      <w:proofErr w:type="spellStart"/>
      <w:r w:rsidR="00E83D6D">
        <w:rPr>
          <w:rFonts w:ascii="Tahoma" w:hAnsi="Tahoma" w:cs="Tahoma"/>
          <w:sz w:val="44"/>
          <w:szCs w:val="44"/>
          <w:lang w:val="sv-SE"/>
        </w:rPr>
        <w:t>xxxx</w:t>
      </w:r>
      <w:proofErr w:type="spellEnd"/>
      <w:r w:rsidRPr="006D6530">
        <w:rPr>
          <w:rFonts w:ascii="Tahoma" w:hAnsi="Tahoma" w:cs="Tahoma"/>
          <w:sz w:val="44"/>
          <w:szCs w:val="44"/>
          <w:lang w:val="sv-SE"/>
        </w:rPr>
        <w:t xml:space="preserve"> </w:t>
      </w:r>
    </w:p>
    <w:p w14:paraId="71CD0367" w14:textId="77777777" w:rsidR="00E83D6D" w:rsidRPr="00E83D6D" w:rsidRDefault="00E83D6D" w:rsidP="00E83D6D">
      <w:pPr>
        <w:rPr>
          <w:rFonts w:ascii="Tahoma" w:hAnsi="Tahoma" w:cs="Tahoma"/>
          <w:sz w:val="44"/>
          <w:szCs w:val="44"/>
          <w:lang w:val="sv-SE"/>
        </w:rPr>
      </w:pPr>
      <w:r w:rsidRPr="00E83D6D">
        <w:rPr>
          <w:rFonts w:ascii="Tahoma" w:hAnsi="Tahoma" w:cs="Tahoma"/>
          <w:sz w:val="44"/>
          <w:szCs w:val="44"/>
          <w:lang w:val="sv-SE"/>
        </w:rPr>
        <w:t>Här är en beskrivning av projektet</w:t>
      </w:r>
    </w:p>
    <w:p w14:paraId="1DEDC146" w14:textId="77777777" w:rsidR="00E83D6D" w:rsidRDefault="00E83D6D" w:rsidP="000D64F8">
      <w:pPr>
        <w:spacing w:after="340" w:line="276" w:lineRule="auto"/>
        <w:rPr>
          <w:rFonts w:ascii="Tahoma" w:hAnsi="Tahoma" w:cs="Tahoma"/>
          <w:sz w:val="44"/>
          <w:szCs w:val="44"/>
          <w:lang w:val="sv-SE"/>
        </w:rPr>
      </w:pPr>
    </w:p>
    <w:p w14:paraId="7F19729C" w14:textId="61087E9A" w:rsidR="00656332" w:rsidRPr="00E83D6D" w:rsidRDefault="006D6530" w:rsidP="000D64F8">
      <w:pPr>
        <w:spacing w:after="340" w:line="276" w:lineRule="auto"/>
        <w:rPr>
          <w:rFonts w:ascii="Tahoma" w:hAnsi="Tahoma" w:cs="Tahoma"/>
          <w:i/>
          <w:iCs/>
          <w:sz w:val="44"/>
          <w:szCs w:val="44"/>
          <w:lang w:val="sv-SE"/>
        </w:rPr>
      </w:pPr>
      <w:r w:rsidRPr="00E83D6D">
        <w:rPr>
          <w:rFonts w:ascii="Tahoma" w:hAnsi="Tahoma" w:cs="Tahoma"/>
          <w:i/>
          <w:iCs/>
          <w:sz w:val="44"/>
          <w:szCs w:val="44"/>
          <w:lang w:val="sv-SE"/>
        </w:rPr>
        <w:t xml:space="preserve">Projekten genomförs med stöd från EU:s landsbygdsfond, genom </w:t>
      </w:r>
      <w:proofErr w:type="spellStart"/>
      <w:r w:rsidRPr="00E83D6D">
        <w:rPr>
          <w:rFonts w:ascii="Tahoma" w:hAnsi="Tahoma" w:cs="Tahoma"/>
          <w:i/>
          <w:iCs/>
          <w:sz w:val="44"/>
          <w:szCs w:val="44"/>
          <w:lang w:val="sv-SE"/>
        </w:rPr>
        <w:t>Leaderstöd</w:t>
      </w:r>
      <w:proofErr w:type="spellEnd"/>
      <w:r w:rsidRPr="00E83D6D">
        <w:rPr>
          <w:rFonts w:ascii="Tahoma" w:hAnsi="Tahoma" w:cs="Tahoma"/>
          <w:i/>
          <w:iCs/>
          <w:sz w:val="44"/>
          <w:szCs w:val="44"/>
          <w:lang w:val="sv-SE"/>
        </w:rPr>
        <w:t xml:space="preserve"> från Aktion Österbotten.</w:t>
      </w:r>
      <w:r w:rsidRPr="00E83D6D">
        <w:rPr>
          <w:i/>
          <w:iCs/>
          <w:lang w:val="sv-FI"/>
        </w:rPr>
        <w:t xml:space="preserve"> </w:t>
      </w:r>
    </w:p>
    <w:sectPr w:rsidR="00656332" w:rsidRPr="00E83D6D" w:rsidSect="00AC11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23820"/>
      <w:pgMar w:top="11973" w:right="2380" w:bottom="1417" w:left="269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C37BC7" w14:textId="77777777" w:rsidR="006D6DFB" w:rsidRDefault="006D6DFB" w:rsidP="00AC0EC0">
      <w:r>
        <w:separator/>
      </w:r>
    </w:p>
  </w:endnote>
  <w:endnote w:type="continuationSeparator" w:id="0">
    <w:p w14:paraId="3A86C982" w14:textId="77777777" w:rsidR="006D6DFB" w:rsidRDefault="006D6DFB" w:rsidP="00AC0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E5AFAE" w14:textId="77777777" w:rsidR="00D2101D" w:rsidRDefault="00D2101D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9B362A" w14:textId="63517ABE" w:rsidR="002714BF" w:rsidRDefault="00D2101D">
    <w:pPr>
      <w:pStyle w:val="Alatunnist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D2E4410" wp14:editId="6B4D374F">
          <wp:simplePos x="0" y="0"/>
          <wp:positionH relativeFrom="column">
            <wp:posOffset>308610</wp:posOffset>
          </wp:positionH>
          <wp:positionV relativeFrom="paragraph">
            <wp:posOffset>-1783125</wp:posOffset>
          </wp:positionV>
          <wp:extent cx="1663700" cy="857295"/>
          <wp:effectExtent l="0" t="0" r="0" b="0"/>
          <wp:wrapNone/>
          <wp:docPr id="505945338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5945338" name="Bildobjekt 5059453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2204" cy="861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067A">
      <w:rPr>
        <w:noProof/>
      </w:rPr>
      <w:drawing>
        <wp:anchor distT="0" distB="0" distL="114300" distR="114300" simplePos="0" relativeHeight="251664384" behindDoc="0" locked="0" layoutInCell="1" allowOverlap="1" wp14:anchorId="7D88C394" wp14:editId="02C3F251">
          <wp:simplePos x="0" y="0"/>
          <wp:positionH relativeFrom="column">
            <wp:posOffset>2312670</wp:posOffset>
          </wp:positionH>
          <wp:positionV relativeFrom="paragraph">
            <wp:posOffset>-1947545</wp:posOffset>
          </wp:positionV>
          <wp:extent cx="4860290" cy="1208405"/>
          <wp:effectExtent l="0" t="0" r="0" b="0"/>
          <wp:wrapNone/>
          <wp:docPr id="1806834230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6834230" name="Kuva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60290" cy="1208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2CAE6F" w14:textId="77777777" w:rsidR="00D2101D" w:rsidRDefault="00D2101D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5E06B5" w14:textId="77777777" w:rsidR="006D6DFB" w:rsidRDefault="006D6DFB" w:rsidP="00AC0EC0">
      <w:r>
        <w:separator/>
      </w:r>
    </w:p>
  </w:footnote>
  <w:footnote w:type="continuationSeparator" w:id="0">
    <w:p w14:paraId="0D3CC4D1" w14:textId="77777777" w:rsidR="006D6DFB" w:rsidRDefault="006D6DFB" w:rsidP="00AC0E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96F00" w14:textId="77777777" w:rsidR="00D2101D" w:rsidRDefault="00D2101D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0975DE" w14:textId="7F1F000A" w:rsidR="00AC0EC0" w:rsidRDefault="0005326E" w:rsidP="00826483">
    <w:pPr>
      <w:pStyle w:val="Yltunnis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1854467" wp14:editId="2EC0FBE8">
          <wp:simplePos x="0" y="0"/>
          <wp:positionH relativeFrom="column">
            <wp:posOffset>-1680210</wp:posOffset>
          </wp:positionH>
          <wp:positionV relativeFrom="paragraph">
            <wp:posOffset>-426275</wp:posOffset>
          </wp:positionV>
          <wp:extent cx="10659661" cy="15065316"/>
          <wp:effectExtent l="0" t="0" r="8890" b="3810"/>
          <wp:wrapNone/>
          <wp:docPr id="1818000180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8000180" name="Kuva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9661" cy="15065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1B76"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6D1CE444" wp14:editId="086DF626">
              <wp:simplePos x="0" y="0"/>
              <wp:positionH relativeFrom="column">
                <wp:posOffset>-140970</wp:posOffset>
              </wp:positionH>
              <wp:positionV relativeFrom="paragraph">
                <wp:posOffset>4533900</wp:posOffset>
              </wp:positionV>
              <wp:extent cx="8016240" cy="2375535"/>
              <wp:effectExtent l="0" t="0" r="0" b="0"/>
              <wp:wrapNone/>
              <wp:docPr id="727878959" name="Tekstiruut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16240" cy="23755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9DFCBD" w14:textId="77777777" w:rsidR="00E51B76" w:rsidRPr="00005111" w:rsidRDefault="00005111" w:rsidP="00826483">
                          <w:pPr>
                            <w:rPr>
                              <w:rFonts w:ascii="Tahoma" w:hAnsi="Tahoma" w:cs="Tahoma"/>
                              <w:b/>
                              <w:bCs/>
                              <w:color w:val="185A95"/>
                              <w:sz w:val="96"/>
                              <w:szCs w:val="96"/>
                              <w:lang w:val="sv-SE"/>
                            </w:rPr>
                          </w:pPr>
                          <w:r w:rsidRPr="00005111">
                            <w:rPr>
                              <w:rFonts w:ascii="Tahoma" w:hAnsi="Tahoma" w:cs="Tahoma"/>
                              <w:b/>
                              <w:bCs/>
                              <w:color w:val="185A95"/>
                              <w:sz w:val="96"/>
                              <w:szCs w:val="96"/>
                              <w:lang w:val="sv-SE"/>
                            </w:rPr>
                            <w:t xml:space="preserve">Det här objektet </w:t>
                          </w:r>
                          <w:r w:rsidRPr="00005111">
                            <w:rPr>
                              <w:rFonts w:ascii="Tahoma" w:hAnsi="Tahoma" w:cs="Tahoma"/>
                              <w:b/>
                              <w:bCs/>
                              <w:color w:val="185A95"/>
                              <w:sz w:val="96"/>
                              <w:szCs w:val="96"/>
                              <w:lang w:val="sv-SE"/>
                            </w:rPr>
                            <w:br/>
                            <w:t>har fått EU:s landsbygdsfinansiering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1CE444" id="_x0000_t202" coordsize="21600,21600" o:spt="202" path="m,l,21600r21600,l21600,xe">
              <v:stroke joinstyle="miter"/>
              <v:path gradientshapeok="t" o:connecttype="rect"/>
            </v:shapetype>
            <v:shape id="Tekstiruutu 2" o:spid="_x0000_s1026" type="#_x0000_t202" style="position:absolute;margin-left:-11.1pt;margin-top:357pt;width:631.2pt;height:18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" filled="f" stroked="f" strokeweight=".5pt">
              <v:textbox>
                <w:txbxContent>
                  <w:p w14:paraId="679DFCBD" w14:textId="77777777" w:rsidR="00E51B76" w:rsidRPr="00005111" w:rsidRDefault="00005111" w:rsidP="00826483">
                    <w:pPr>
                      <w:rPr>
                        <w:rFonts w:ascii="Tahoma" w:hAnsi="Tahoma" w:cs="Tahoma"/>
                        <w:b/>
                        <w:bCs/>
                        <w:color w:val="185A95"/>
                        <w:sz w:val="96"/>
                        <w:szCs w:val="96"/>
                        <w:lang w:val="sv-SE"/>
                      </w:rPr>
                    </w:pPr>
                    <w:r w:rsidRPr="00005111">
                      <w:rPr>
                        <w:rFonts w:ascii="Tahoma" w:hAnsi="Tahoma" w:cs="Tahoma"/>
                        <w:b/>
                        <w:bCs/>
                        <w:color w:val="185A95"/>
                        <w:sz w:val="96"/>
                        <w:szCs w:val="96"/>
                        <w:lang w:val="sv-SE"/>
                      </w:rPr>
                      <w:t xml:space="preserve">Det här objektet </w:t>
                    </w:r>
                    <w:r w:rsidRPr="00005111">
                      <w:rPr>
                        <w:rFonts w:ascii="Tahoma" w:hAnsi="Tahoma" w:cs="Tahoma"/>
                        <w:b/>
                        <w:bCs/>
                        <w:color w:val="185A95"/>
                        <w:sz w:val="96"/>
                        <w:szCs w:val="96"/>
                        <w:lang w:val="sv-SE"/>
                      </w:rPr>
                      <w:br/>
                      <w:t>har fått EU:s landsbygdsfinansiering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B99219" w14:textId="77777777" w:rsidR="00D2101D" w:rsidRDefault="00D2101D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D2E"/>
    <w:rsid w:val="00005111"/>
    <w:rsid w:val="0005326E"/>
    <w:rsid w:val="00094FC7"/>
    <w:rsid w:val="000D3D2E"/>
    <w:rsid w:val="000D64F8"/>
    <w:rsid w:val="001557D0"/>
    <w:rsid w:val="00182E0D"/>
    <w:rsid w:val="002714BF"/>
    <w:rsid w:val="002761DA"/>
    <w:rsid w:val="002819B6"/>
    <w:rsid w:val="00287ACF"/>
    <w:rsid w:val="00396293"/>
    <w:rsid w:val="003F0D10"/>
    <w:rsid w:val="004719C5"/>
    <w:rsid w:val="00486E58"/>
    <w:rsid w:val="004A7ED3"/>
    <w:rsid w:val="00577671"/>
    <w:rsid w:val="00656332"/>
    <w:rsid w:val="00667FA8"/>
    <w:rsid w:val="006D6530"/>
    <w:rsid w:val="006D6DFB"/>
    <w:rsid w:val="007F6032"/>
    <w:rsid w:val="00826483"/>
    <w:rsid w:val="009140BB"/>
    <w:rsid w:val="009C33C5"/>
    <w:rsid w:val="009F7F51"/>
    <w:rsid w:val="00A4067A"/>
    <w:rsid w:val="00AA5C04"/>
    <w:rsid w:val="00AC0EC0"/>
    <w:rsid w:val="00AC11E7"/>
    <w:rsid w:val="00B651C1"/>
    <w:rsid w:val="00BC306F"/>
    <w:rsid w:val="00C747FC"/>
    <w:rsid w:val="00D2101D"/>
    <w:rsid w:val="00D95EB3"/>
    <w:rsid w:val="00DA4AE8"/>
    <w:rsid w:val="00DD6749"/>
    <w:rsid w:val="00E51B76"/>
    <w:rsid w:val="00E83D6D"/>
    <w:rsid w:val="00F5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59B27D"/>
  <w15:chartTrackingRefBased/>
  <w15:docId w15:val="{F7F6A591-3362-4B89-B3BE-0E292101D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eastAsiaTheme="minorEastAsia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AC0EC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AC0EC0"/>
    <w:rPr>
      <w:rFonts w:eastAsiaTheme="minorEastAsia"/>
    </w:rPr>
  </w:style>
  <w:style w:type="paragraph" w:styleId="Alatunniste">
    <w:name w:val="footer"/>
    <w:basedOn w:val="Normaali"/>
    <w:link w:val="AlatunnisteChar"/>
    <w:uiPriority w:val="99"/>
    <w:unhideWhenUsed/>
    <w:rsid w:val="00AC0EC0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AC0EC0"/>
    <w:rPr>
      <w:rFonts w:eastAsiaTheme="minorEastAsia"/>
    </w:rPr>
  </w:style>
  <w:style w:type="paragraph" w:customStyle="1" w:styleId="Peruskappale">
    <w:name w:val="[Peruskappale]"/>
    <w:basedOn w:val="Normaali"/>
    <w:uiPriority w:val="99"/>
    <w:rsid w:val="00094FC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35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68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52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5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720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560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541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21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9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03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301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2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3042415\Maaseutuverkosto%20Dropbox\Pirjo%20Onikki\Pirjo_maaseutu\Kuvat\CAP\Kylttipohjat\Julisteet%20kuvapankkiin\MMM_EU-maaseuturahoitus_JulisteA3-pohjat_2023-11-20\A3%20Svenska\EU+Leader%20SE\MMM-JulistepohjaA3_EU-Leader_SE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92CEFC-5C6D-FF4E-B7B5-BCAE3E809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MMM-JulistepohjaA3_EU-Leader_SE</Template>
  <TotalTime>1331</TotalTime>
  <Pages>1</Pages>
  <Words>20</Words>
  <Characters>131</Characters>
  <Application>Microsoft Office Word</Application>
  <DocSecurity>0</DocSecurity>
  <Lines>6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Onikki Pirjo (Ruokavirasto)</dc:creator>
  <cp:keywords/>
  <dc:description/>
  <cp:lastModifiedBy>Piritta Syrjälä</cp:lastModifiedBy>
  <cp:revision>4</cp:revision>
  <cp:lastPrinted>2023-10-02T09:23:00Z</cp:lastPrinted>
  <dcterms:created xsi:type="dcterms:W3CDTF">2024-04-24T10:55:00Z</dcterms:created>
  <dcterms:modified xsi:type="dcterms:W3CDTF">2024-06-15T06:01:00Z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9ed2e18a43acb623a95177e02ab9451b7274283dd6077b34f76a65c82db34586</vt:lpwstr>
  </property>
</Properties>
</file>